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C1D" w:rsidRDefault="00724C1D">
      <w:r>
        <w:object w:dxaOrig="9075" w:dyaOrig="12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802.5pt" o:ole="">
            <v:imagedata r:id="rId4" o:title=""/>
          </v:shape>
          <o:OLEObject Type="Embed" ProgID="Msxml2.SAXXMLReader.5.0" ShapeID="_x0000_i1025" DrawAspect="Content" ObjectID="_1659448881" r:id="rId5"/>
        </w:object>
      </w:r>
    </w:p>
    <w:p w:rsidR="00724C1D" w:rsidRDefault="00724C1D">
      <w:r>
        <w:br w:type="page"/>
      </w:r>
    </w:p>
    <w:p w:rsidR="00724C1D" w:rsidRDefault="00724C1D">
      <w:r w:rsidRPr="005A5F55">
        <w:rPr>
          <w:noProof/>
        </w:rPr>
        <w:pict>
          <v:shape id="Рисунок 1" o:spid="_x0000_i1026" type="#_x0000_t75" style="width:576.75pt;height:806.25pt;visibility:visible">
            <v:imagedata r:id="rId6" o:title=""/>
          </v:shape>
        </w:pict>
      </w:r>
    </w:p>
    <w:p w:rsidR="00724C1D" w:rsidRDefault="00724C1D">
      <w:r>
        <w:br w:type="page"/>
      </w:r>
    </w:p>
    <w:p w:rsidR="00724C1D" w:rsidRDefault="00724C1D">
      <w:r>
        <w:pict>
          <v:shape id="_x0000_i1027" type="#_x0000_t75" style="width:567pt;height:801.75pt">
            <v:imagedata r:id="rId7" o:title=""/>
          </v:shape>
        </w:pict>
      </w:r>
    </w:p>
    <w:sectPr w:rsidR="00724C1D" w:rsidSect="00642913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2913"/>
    <w:rsid w:val="002F6AEC"/>
    <w:rsid w:val="005A5F55"/>
    <w:rsid w:val="005C4230"/>
    <w:rsid w:val="00642913"/>
    <w:rsid w:val="00686338"/>
    <w:rsid w:val="00724C1D"/>
    <w:rsid w:val="00727881"/>
    <w:rsid w:val="00A3064D"/>
    <w:rsid w:val="00C21EC7"/>
    <w:rsid w:val="00C727E4"/>
    <w:rsid w:val="00E31651"/>
    <w:rsid w:val="00E5776A"/>
    <w:rsid w:val="00E6083F"/>
    <w:rsid w:val="00F95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7E4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</Words>
  <Characters>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Зарипова</dc:creator>
  <cp:keywords/>
  <dc:description/>
  <cp:lastModifiedBy>ganna</cp:lastModifiedBy>
  <cp:revision>4</cp:revision>
  <dcterms:created xsi:type="dcterms:W3CDTF">2020-08-20T14:14:00Z</dcterms:created>
  <dcterms:modified xsi:type="dcterms:W3CDTF">2020-08-20T14:15:00Z</dcterms:modified>
</cp:coreProperties>
</file>